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B65A5" w14:textId="07371BB3" w:rsidR="000202EC" w:rsidRPr="007111F4" w:rsidRDefault="000202EC" w:rsidP="000B1C04">
      <w:pPr>
        <w:spacing w:before="240" w:after="0"/>
        <w:rPr>
          <w:rFonts w:ascii="Times New Roman" w:hAnsi="Times New Roman" w:cs="Times New Roman"/>
          <w:szCs w:val="24"/>
        </w:rPr>
      </w:pPr>
    </w:p>
    <w:p w14:paraId="6B9DCF4B" w14:textId="027DF0A6" w:rsidR="007911F2" w:rsidRPr="000B1C04" w:rsidRDefault="007911F2" w:rsidP="000B1C04">
      <w:pPr>
        <w:spacing w:before="240" w:after="0"/>
        <w:ind w:left="2832" w:hanging="2690"/>
        <w:jc w:val="center"/>
        <w:rPr>
          <w:rFonts w:asciiTheme="minorHAnsi" w:hAnsiTheme="minorHAnsi" w:cstheme="minorHAnsi"/>
          <w:b/>
          <w:color w:val="4F6228" w:themeColor="accent3" w:themeShade="80"/>
          <w:sz w:val="40"/>
          <w:szCs w:val="40"/>
        </w:rPr>
      </w:pPr>
      <w:r w:rsidRPr="000B1C04">
        <w:rPr>
          <w:rFonts w:asciiTheme="minorHAnsi" w:hAnsiTheme="minorHAnsi" w:cstheme="minorHAnsi"/>
          <w:b/>
          <w:color w:val="4F6228" w:themeColor="accent3" w:themeShade="80"/>
          <w:sz w:val="40"/>
          <w:szCs w:val="40"/>
        </w:rPr>
        <w:t>P R I J A V N I C A</w:t>
      </w:r>
    </w:p>
    <w:p w14:paraId="20266104" w14:textId="68775CC4" w:rsidR="007911F2" w:rsidRPr="000B1C04" w:rsidRDefault="007911F2" w:rsidP="000B1C04">
      <w:pPr>
        <w:spacing w:before="240" w:after="0"/>
        <w:ind w:left="2832" w:hanging="2690"/>
        <w:jc w:val="center"/>
        <w:rPr>
          <w:rFonts w:asciiTheme="minorHAnsi" w:hAnsiTheme="minorHAnsi" w:cstheme="minorHAnsi"/>
          <w:b/>
          <w:color w:val="4F6228" w:themeColor="accent3" w:themeShade="80"/>
          <w:sz w:val="40"/>
          <w:szCs w:val="40"/>
        </w:rPr>
      </w:pPr>
      <w:r w:rsidRPr="000B1C04">
        <w:rPr>
          <w:rFonts w:asciiTheme="minorHAnsi" w:hAnsiTheme="minorHAnsi" w:cstheme="minorHAnsi"/>
          <w:b/>
          <w:color w:val="4F6228" w:themeColor="accent3" w:themeShade="80"/>
          <w:sz w:val="40"/>
          <w:szCs w:val="40"/>
        </w:rPr>
        <w:t>Kreaktivci</w:t>
      </w:r>
    </w:p>
    <w:p w14:paraId="1AB57E2C" w14:textId="77777777" w:rsidR="007911F2" w:rsidRPr="007911F2" w:rsidRDefault="007911F2" w:rsidP="000B1C04">
      <w:pPr>
        <w:spacing w:before="240" w:after="0"/>
        <w:rPr>
          <w:rFonts w:asciiTheme="minorHAnsi" w:hAnsiTheme="minorHAnsi" w:cstheme="minorHAnsi"/>
          <w:sz w:val="40"/>
          <w:szCs w:val="36"/>
        </w:rPr>
      </w:pPr>
      <w:r w:rsidRPr="007911F2">
        <w:rPr>
          <w:rFonts w:asciiTheme="minorHAnsi" w:hAnsiTheme="minorHAnsi" w:cstheme="minorHAnsi"/>
          <w:sz w:val="28"/>
        </w:rPr>
        <w:t xml:space="preserve">ŠOLA: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7911F2" w:rsidRPr="007911F2" w14:paraId="4B1E3B9E" w14:textId="77777777" w:rsidTr="00154A73">
        <w:tc>
          <w:tcPr>
            <w:tcW w:w="9212" w:type="dxa"/>
            <w:shd w:val="clear" w:color="auto" w:fill="auto"/>
          </w:tcPr>
          <w:p w14:paraId="3FB62E62" w14:textId="77777777" w:rsidR="007911F2" w:rsidRPr="007911F2" w:rsidRDefault="007911F2" w:rsidP="000B1C04">
            <w:pPr>
              <w:spacing w:before="240" w:after="0"/>
              <w:jc w:val="both"/>
              <w:rPr>
                <w:rFonts w:asciiTheme="minorHAnsi" w:hAnsiTheme="minorHAnsi" w:cstheme="minorHAnsi"/>
                <w:sz w:val="28"/>
              </w:rPr>
            </w:pPr>
          </w:p>
        </w:tc>
      </w:tr>
    </w:tbl>
    <w:p w14:paraId="37B2B12C" w14:textId="77777777" w:rsidR="007911F2" w:rsidRPr="007911F2" w:rsidRDefault="007911F2" w:rsidP="000B1C04">
      <w:pPr>
        <w:spacing w:before="240" w:after="0"/>
        <w:jc w:val="both"/>
        <w:rPr>
          <w:rFonts w:asciiTheme="minorHAnsi" w:hAnsiTheme="minorHAnsi" w:cstheme="minorHAnsi"/>
          <w:sz w:val="28"/>
        </w:rPr>
      </w:pPr>
      <w:r w:rsidRPr="007911F2">
        <w:rPr>
          <w:rFonts w:asciiTheme="minorHAnsi" w:hAnsiTheme="minorHAnsi" w:cstheme="minorHAnsi"/>
          <w:sz w:val="28"/>
        </w:rPr>
        <w:t>NASLOV: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7911F2" w:rsidRPr="007911F2" w14:paraId="0C21A923" w14:textId="77777777" w:rsidTr="00154A73">
        <w:tc>
          <w:tcPr>
            <w:tcW w:w="9212" w:type="dxa"/>
            <w:shd w:val="clear" w:color="auto" w:fill="auto"/>
          </w:tcPr>
          <w:p w14:paraId="5D43C677" w14:textId="77777777" w:rsidR="007911F2" w:rsidRPr="007911F2" w:rsidRDefault="007911F2" w:rsidP="000B1C04">
            <w:pPr>
              <w:spacing w:before="240" w:after="0"/>
              <w:jc w:val="both"/>
              <w:rPr>
                <w:rFonts w:asciiTheme="minorHAnsi" w:hAnsiTheme="minorHAnsi" w:cstheme="minorHAnsi"/>
                <w:sz w:val="28"/>
              </w:rPr>
            </w:pPr>
          </w:p>
        </w:tc>
      </w:tr>
    </w:tbl>
    <w:p w14:paraId="11E5C268" w14:textId="77777777" w:rsidR="007911F2" w:rsidRPr="007911F2" w:rsidRDefault="007911F2" w:rsidP="000B1C04">
      <w:pPr>
        <w:spacing w:before="240" w:after="0"/>
        <w:jc w:val="both"/>
        <w:rPr>
          <w:rFonts w:asciiTheme="minorHAnsi" w:hAnsiTheme="minorHAnsi" w:cstheme="minorHAnsi"/>
          <w:sz w:val="28"/>
        </w:rPr>
      </w:pPr>
      <w:r w:rsidRPr="007911F2">
        <w:rPr>
          <w:rFonts w:asciiTheme="minorHAnsi" w:hAnsiTheme="minorHAnsi" w:cstheme="minorHAnsi"/>
          <w:sz w:val="28"/>
        </w:rPr>
        <w:t xml:space="preserve">IME IN PRIIMEK VODJE PROJEKTA NA ŠOLI: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7911F2" w:rsidRPr="007911F2" w14:paraId="145F51CF" w14:textId="77777777" w:rsidTr="00154A73">
        <w:tc>
          <w:tcPr>
            <w:tcW w:w="9212" w:type="dxa"/>
            <w:shd w:val="clear" w:color="auto" w:fill="auto"/>
          </w:tcPr>
          <w:p w14:paraId="365FCD9A" w14:textId="77777777" w:rsidR="007911F2" w:rsidRPr="007911F2" w:rsidRDefault="007911F2" w:rsidP="000B1C04">
            <w:pPr>
              <w:spacing w:before="240" w:after="0"/>
              <w:jc w:val="both"/>
              <w:rPr>
                <w:rFonts w:asciiTheme="minorHAnsi" w:hAnsiTheme="minorHAnsi" w:cstheme="minorHAnsi"/>
                <w:sz w:val="28"/>
              </w:rPr>
            </w:pPr>
          </w:p>
        </w:tc>
      </w:tr>
    </w:tbl>
    <w:p w14:paraId="4391D44E" w14:textId="77777777" w:rsidR="007911F2" w:rsidRPr="007911F2" w:rsidRDefault="007911F2" w:rsidP="000B1C04">
      <w:pPr>
        <w:spacing w:before="240" w:after="0"/>
        <w:jc w:val="both"/>
        <w:rPr>
          <w:rFonts w:asciiTheme="minorHAnsi" w:hAnsiTheme="minorHAnsi" w:cstheme="minorHAnsi"/>
          <w:sz w:val="28"/>
        </w:rPr>
      </w:pPr>
      <w:r w:rsidRPr="007911F2">
        <w:rPr>
          <w:rFonts w:asciiTheme="minorHAnsi" w:hAnsiTheme="minorHAnsi" w:cstheme="minorHAnsi"/>
          <w:sz w:val="28"/>
        </w:rPr>
        <w:t>E-naslov: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7911F2" w:rsidRPr="007911F2" w14:paraId="7A468879" w14:textId="77777777" w:rsidTr="00154A73">
        <w:tc>
          <w:tcPr>
            <w:tcW w:w="9212" w:type="dxa"/>
            <w:shd w:val="clear" w:color="auto" w:fill="auto"/>
          </w:tcPr>
          <w:p w14:paraId="4C8A8CC0" w14:textId="77777777" w:rsidR="007911F2" w:rsidRPr="007911F2" w:rsidRDefault="007911F2" w:rsidP="000B1C04">
            <w:pPr>
              <w:spacing w:before="240" w:after="0"/>
              <w:jc w:val="both"/>
              <w:rPr>
                <w:rFonts w:asciiTheme="minorHAnsi" w:hAnsiTheme="minorHAnsi" w:cstheme="minorHAnsi"/>
                <w:sz w:val="28"/>
              </w:rPr>
            </w:pPr>
          </w:p>
        </w:tc>
      </w:tr>
    </w:tbl>
    <w:p w14:paraId="206236C7" w14:textId="77777777" w:rsidR="007911F2" w:rsidRPr="007911F2" w:rsidRDefault="007911F2" w:rsidP="000B1C04">
      <w:pPr>
        <w:spacing w:before="240" w:after="0"/>
        <w:jc w:val="both"/>
        <w:rPr>
          <w:rFonts w:asciiTheme="minorHAnsi" w:hAnsiTheme="minorHAnsi" w:cstheme="minorHAnsi"/>
          <w:sz w:val="28"/>
        </w:rPr>
      </w:pPr>
      <w:r w:rsidRPr="007911F2">
        <w:rPr>
          <w:rFonts w:asciiTheme="minorHAnsi" w:hAnsiTheme="minorHAnsi" w:cstheme="minorHAnsi"/>
          <w:sz w:val="28"/>
        </w:rPr>
        <w:t>Telefon: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7911F2" w:rsidRPr="007911F2" w14:paraId="06995D19" w14:textId="77777777" w:rsidTr="00154A73">
        <w:tc>
          <w:tcPr>
            <w:tcW w:w="9212" w:type="dxa"/>
            <w:shd w:val="clear" w:color="auto" w:fill="auto"/>
          </w:tcPr>
          <w:p w14:paraId="72DC403D" w14:textId="77777777" w:rsidR="007911F2" w:rsidRPr="007911F2" w:rsidRDefault="007911F2" w:rsidP="000B1C04">
            <w:pPr>
              <w:spacing w:before="240" w:after="0"/>
              <w:jc w:val="both"/>
              <w:rPr>
                <w:rFonts w:asciiTheme="minorHAnsi" w:hAnsiTheme="minorHAnsi" w:cstheme="minorHAnsi"/>
                <w:sz w:val="28"/>
              </w:rPr>
            </w:pPr>
          </w:p>
        </w:tc>
      </w:tr>
    </w:tbl>
    <w:p w14:paraId="533716CD" w14:textId="77777777" w:rsidR="007911F2" w:rsidRPr="007911F2" w:rsidRDefault="007911F2" w:rsidP="000B1C04">
      <w:pPr>
        <w:spacing w:before="240" w:after="0"/>
        <w:jc w:val="both"/>
        <w:rPr>
          <w:rFonts w:asciiTheme="minorHAnsi" w:hAnsiTheme="minorHAnsi" w:cstheme="minorHAnsi"/>
          <w:sz w:val="28"/>
        </w:rPr>
      </w:pPr>
      <w:r w:rsidRPr="007911F2">
        <w:rPr>
          <w:rFonts w:asciiTheme="minorHAnsi" w:hAnsiTheme="minorHAnsi" w:cstheme="minorHAnsi"/>
          <w:sz w:val="28"/>
        </w:rPr>
        <w:t>Število sodelujočih učencev in učiteljev: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7911F2" w:rsidRPr="007911F2" w14:paraId="2B4C9B56" w14:textId="77777777" w:rsidTr="007911F2">
        <w:tc>
          <w:tcPr>
            <w:tcW w:w="9062" w:type="dxa"/>
            <w:shd w:val="clear" w:color="auto" w:fill="auto"/>
          </w:tcPr>
          <w:p w14:paraId="0372A260" w14:textId="77777777" w:rsidR="007911F2" w:rsidRPr="007911F2" w:rsidRDefault="007911F2" w:rsidP="000B1C04">
            <w:pPr>
              <w:spacing w:before="240" w:after="0"/>
              <w:jc w:val="both"/>
              <w:rPr>
                <w:rFonts w:asciiTheme="minorHAnsi" w:hAnsiTheme="minorHAnsi" w:cstheme="minorHAnsi"/>
                <w:sz w:val="28"/>
              </w:rPr>
            </w:pPr>
            <w:r w:rsidRPr="007911F2">
              <w:rPr>
                <w:rFonts w:asciiTheme="minorHAnsi" w:hAnsiTheme="minorHAnsi" w:cstheme="minorHAnsi"/>
                <w:sz w:val="28"/>
              </w:rPr>
              <w:t xml:space="preserve">ODDELEK:                                  ŠTEVILO UČENCEV: </w:t>
            </w:r>
          </w:p>
          <w:p w14:paraId="5FCBDF91" w14:textId="77777777" w:rsidR="007911F2" w:rsidRPr="007911F2" w:rsidRDefault="007911F2" w:rsidP="000B1C04">
            <w:pPr>
              <w:spacing w:before="240" w:after="0"/>
              <w:jc w:val="both"/>
              <w:rPr>
                <w:rFonts w:asciiTheme="minorHAnsi" w:hAnsiTheme="minorHAnsi" w:cstheme="minorHAnsi"/>
                <w:sz w:val="28"/>
              </w:rPr>
            </w:pPr>
          </w:p>
        </w:tc>
      </w:tr>
      <w:tr w:rsidR="007911F2" w:rsidRPr="007911F2" w14:paraId="2F5D055C" w14:textId="77777777" w:rsidTr="000B1C04">
        <w:trPr>
          <w:trHeight w:val="933"/>
        </w:trPr>
        <w:tc>
          <w:tcPr>
            <w:tcW w:w="9062" w:type="dxa"/>
            <w:shd w:val="clear" w:color="auto" w:fill="auto"/>
          </w:tcPr>
          <w:p w14:paraId="78570FEF" w14:textId="5E822032" w:rsidR="007911F2" w:rsidRPr="007911F2" w:rsidRDefault="007911F2" w:rsidP="000B1C04">
            <w:pPr>
              <w:spacing w:before="240" w:after="0"/>
              <w:jc w:val="both"/>
              <w:rPr>
                <w:rFonts w:asciiTheme="minorHAnsi" w:hAnsiTheme="minorHAnsi" w:cstheme="minorHAnsi"/>
                <w:sz w:val="28"/>
              </w:rPr>
            </w:pPr>
            <w:r w:rsidRPr="007911F2">
              <w:rPr>
                <w:rFonts w:asciiTheme="minorHAnsi" w:hAnsiTheme="minorHAnsi" w:cstheme="minorHAnsi"/>
                <w:sz w:val="28"/>
              </w:rPr>
              <w:t xml:space="preserve">UČITELJI, KI BODO V PROJEKTU SODELOVALI: </w:t>
            </w:r>
          </w:p>
          <w:p w14:paraId="3F0B4B85" w14:textId="77777777" w:rsidR="007911F2" w:rsidRPr="007911F2" w:rsidRDefault="007911F2" w:rsidP="000B1C04">
            <w:pPr>
              <w:spacing w:before="240" w:after="0"/>
              <w:jc w:val="both"/>
              <w:rPr>
                <w:rFonts w:asciiTheme="minorHAnsi" w:hAnsiTheme="minorHAnsi" w:cstheme="minorHAnsi"/>
                <w:sz w:val="28"/>
              </w:rPr>
            </w:pPr>
          </w:p>
        </w:tc>
      </w:tr>
    </w:tbl>
    <w:p w14:paraId="64688019" w14:textId="26767648" w:rsidR="007911F2" w:rsidRPr="000B1C04" w:rsidRDefault="000B1C04" w:rsidP="000B1C04">
      <w:pPr>
        <w:spacing w:before="240"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0B1C04">
        <w:rPr>
          <w:rFonts w:asciiTheme="minorHAnsi" w:hAnsiTheme="minorHAnsi" w:cstheme="minorHAnsi"/>
          <w:bCs/>
          <w:sz w:val="24"/>
          <w:szCs w:val="24"/>
        </w:rPr>
        <w:t>Rok za prijavo:</w:t>
      </w:r>
      <w:r w:rsidR="007911F2" w:rsidRPr="000B1C04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911F2" w:rsidRPr="000B1C04">
        <w:rPr>
          <w:rFonts w:asciiTheme="minorHAnsi" w:hAnsiTheme="minorHAnsi" w:cstheme="minorHAnsi"/>
          <w:b/>
          <w:sz w:val="24"/>
          <w:szCs w:val="24"/>
        </w:rPr>
        <w:t>31</w:t>
      </w:r>
      <w:r w:rsidR="007911F2" w:rsidRPr="000B1C04">
        <w:rPr>
          <w:rFonts w:asciiTheme="minorHAnsi" w:hAnsiTheme="minorHAnsi" w:cstheme="minorHAnsi"/>
          <w:b/>
          <w:sz w:val="24"/>
          <w:szCs w:val="24"/>
        </w:rPr>
        <w:t>. 10. 202</w:t>
      </w:r>
      <w:r w:rsidR="0014039C" w:rsidRPr="000B1C04">
        <w:rPr>
          <w:rFonts w:asciiTheme="minorHAnsi" w:hAnsiTheme="minorHAnsi" w:cstheme="minorHAnsi"/>
          <w:b/>
          <w:sz w:val="24"/>
          <w:szCs w:val="24"/>
        </w:rPr>
        <w:t>3</w:t>
      </w:r>
    </w:p>
    <w:p w14:paraId="45116B78" w14:textId="252D7B8E" w:rsidR="001141F7" w:rsidRPr="000B1C04" w:rsidRDefault="000B1C04" w:rsidP="000B1C04">
      <w:pPr>
        <w:jc w:val="both"/>
        <w:rPr>
          <w:rFonts w:ascii="Times New Roman" w:hAnsi="Times New Roman" w:cs="Times New Roman"/>
          <w:sz w:val="24"/>
          <w:szCs w:val="24"/>
        </w:rPr>
      </w:pPr>
      <w:r w:rsidRPr="000B1C04">
        <w:rPr>
          <w:rFonts w:asciiTheme="minorHAnsi" w:hAnsiTheme="minorHAnsi" w:cstheme="minorHAnsi"/>
          <w:sz w:val="24"/>
          <w:szCs w:val="24"/>
        </w:rPr>
        <w:t xml:space="preserve">Prijavnico </w:t>
      </w:r>
      <w:r w:rsidR="007911F2" w:rsidRPr="000B1C04">
        <w:rPr>
          <w:rFonts w:asciiTheme="minorHAnsi" w:hAnsiTheme="minorHAnsi" w:cstheme="minorHAnsi"/>
          <w:sz w:val="24"/>
          <w:szCs w:val="24"/>
        </w:rPr>
        <w:t xml:space="preserve">pošljite na: </w:t>
      </w:r>
      <w:r w:rsidR="007911F2" w:rsidRPr="000B1C04">
        <w:rPr>
          <w:rFonts w:asciiTheme="minorHAnsi" w:hAnsiTheme="minorHAnsi" w:cstheme="minorHAnsi"/>
          <w:color w:val="0070C0"/>
          <w:sz w:val="24"/>
          <w:szCs w:val="24"/>
          <w:u w:val="single"/>
        </w:rPr>
        <w:t xml:space="preserve"> barbara.bosina@guest.arnes.si</w:t>
      </w:r>
    </w:p>
    <w:p w14:paraId="08A7CC24" w14:textId="77777777" w:rsidR="001758BC" w:rsidRPr="007111F4" w:rsidRDefault="001758BC" w:rsidP="007111F4">
      <w:pPr>
        <w:pStyle w:val="Odstavekseznama"/>
        <w:spacing w:after="0"/>
        <w:rPr>
          <w:rFonts w:ascii="Times New Roman" w:hAnsi="Times New Roman" w:cs="Times New Roman"/>
          <w:sz w:val="14"/>
        </w:rPr>
      </w:pPr>
    </w:p>
    <w:sectPr w:rsidR="001758BC" w:rsidRPr="007111F4" w:rsidSect="00555BB5">
      <w:headerReference w:type="default" r:id="rId8"/>
      <w:footerReference w:type="default" r:id="rId9"/>
      <w:pgSz w:w="11906" w:h="16838"/>
      <w:pgMar w:top="1417" w:right="1417" w:bottom="1417" w:left="1417" w:header="283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37EF3" w14:textId="77777777" w:rsidR="00596A4D" w:rsidRDefault="00596A4D" w:rsidP="00545263">
      <w:pPr>
        <w:spacing w:after="0" w:line="240" w:lineRule="auto"/>
      </w:pPr>
      <w:r>
        <w:separator/>
      </w:r>
    </w:p>
  </w:endnote>
  <w:endnote w:type="continuationSeparator" w:id="0">
    <w:p w14:paraId="519A7A84" w14:textId="77777777" w:rsidR="00596A4D" w:rsidRDefault="00596A4D" w:rsidP="00545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65940" w14:textId="77777777" w:rsidR="00126698" w:rsidRDefault="007111F4" w:rsidP="00555BB5">
    <w:pPr>
      <w:pStyle w:val="Noga"/>
    </w:pPr>
    <w:r>
      <w:rPr>
        <w:rFonts w:asciiTheme="minorHAnsi" w:hAnsiTheme="minorHAnsi" w:cs="Georgia"/>
        <w:b/>
        <w:bCs/>
        <w:noProof/>
        <w:lang w:eastAsia="sl-SI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F7F261D" wp14:editId="4BE6179A">
              <wp:simplePos x="0" y="0"/>
              <wp:positionH relativeFrom="column">
                <wp:posOffset>-3340376</wp:posOffset>
              </wp:positionH>
              <wp:positionV relativeFrom="paragraph">
                <wp:posOffset>-450718</wp:posOffset>
              </wp:positionV>
              <wp:extent cx="10057706" cy="0"/>
              <wp:effectExtent l="19050" t="38100" r="77470" b="114300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57706" cy="0"/>
                      </a:xfrm>
                      <a:prstGeom prst="line">
                        <a:avLst/>
                      </a:prstGeom>
                      <a:ln w="12700"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B54F88" id="Raven povezovalnik 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3pt,-35.5pt" to="528.95pt,-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" strokecolor="#f68c36 [3049]" strokeweight="1pt">
              <v:shadow on="t" color="black" opacity="26214f" origin="-.5,-.5" offset=".74836mm,.74836mm"/>
            </v:line>
          </w:pict>
        </mc:Fallback>
      </mc:AlternateContent>
    </w:r>
    <w:r w:rsidRPr="00555BB5">
      <w:rPr>
        <w:noProof/>
        <w:lang w:eastAsia="sl-SI"/>
      </w:rPr>
      <w:drawing>
        <wp:anchor distT="0" distB="0" distL="114300" distR="114300" simplePos="0" relativeHeight="251670528" behindDoc="1" locked="0" layoutInCell="1" allowOverlap="1" wp14:anchorId="55244C88" wp14:editId="6C98D239">
          <wp:simplePos x="0" y="0"/>
          <wp:positionH relativeFrom="column">
            <wp:posOffset>-520233</wp:posOffset>
          </wp:positionH>
          <wp:positionV relativeFrom="paragraph">
            <wp:posOffset>-239842</wp:posOffset>
          </wp:positionV>
          <wp:extent cx="2372264" cy="408596"/>
          <wp:effectExtent l="0" t="0" r="0" b="0"/>
          <wp:wrapNone/>
          <wp:docPr id="10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3556" cy="41570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58752" behindDoc="1" locked="0" layoutInCell="1" allowOverlap="1" wp14:anchorId="3DC5C639" wp14:editId="675259BD">
          <wp:simplePos x="0" y="0"/>
          <wp:positionH relativeFrom="column">
            <wp:posOffset>2002287</wp:posOffset>
          </wp:positionH>
          <wp:positionV relativeFrom="paragraph">
            <wp:posOffset>-407670</wp:posOffset>
          </wp:positionV>
          <wp:extent cx="683260" cy="716280"/>
          <wp:effectExtent l="19050" t="0" r="2540" b="0"/>
          <wp:wrapTight wrapText="bothSides">
            <wp:wrapPolygon edited="0">
              <wp:start x="-602" y="0"/>
              <wp:lineTo x="-602" y="21255"/>
              <wp:lineTo x="21680" y="21255"/>
              <wp:lineTo x="21680" y="0"/>
              <wp:lineTo x="-602" y="0"/>
            </wp:wrapPolygon>
          </wp:wrapTight>
          <wp:docPr id="2" name="Picture 0" descr="Ekosola_marec_2011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kosola_marec_2011-1.jpg"/>
                  <pic:cNvPicPr>
                    <a:picLocks noChangeAspect="1" noChangeArrowheads="1"/>
                  </pic:cNvPicPr>
                </pic:nvPicPr>
                <pic:blipFill>
                  <a:blip r:embed="rId2" cstate="email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716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66944" behindDoc="1" locked="0" layoutInCell="1" allowOverlap="1" wp14:anchorId="5D498A1D" wp14:editId="69446E4C">
          <wp:simplePos x="0" y="0"/>
          <wp:positionH relativeFrom="column">
            <wp:posOffset>2871661</wp:posOffset>
          </wp:positionH>
          <wp:positionV relativeFrom="paragraph">
            <wp:posOffset>-318787</wp:posOffset>
          </wp:positionV>
          <wp:extent cx="634786" cy="624840"/>
          <wp:effectExtent l="19050" t="0" r="0" b="0"/>
          <wp:wrapNone/>
          <wp:docPr id="8" name="rg_hi" descr="http://t2.gstatic.com/images?q=tbn:ANd9GcRgwjSFLSAvBwYcPS2ZD10lBbgLMCJwd5kN1OGjGDO3odxwPPwY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g_hi" descr="http://t2.gstatic.com/images?q=tbn:ANd9GcRgwjSFLSAvBwYcPS2ZD10lBbgLMCJwd5kN1OGjGDO3odxwPPwY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 cstate="email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786" cy="624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64896" behindDoc="1" locked="0" layoutInCell="1" allowOverlap="1" wp14:anchorId="01484BCE" wp14:editId="4D90CA6B">
          <wp:simplePos x="0" y="0"/>
          <wp:positionH relativeFrom="column">
            <wp:posOffset>3618948</wp:posOffset>
          </wp:positionH>
          <wp:positionV relativeFrom="paragraph">
            <wp:posOffset>-374590</wp:posOffset>
          </wp:positionV>
          <wp:extent cx="899160" cy="624840"/>
          <wp:effectExtent l="0" t="0" r="0" b="0"/>
          <wp:wrapTight wrapText="bothSides">
            <wp:wrapPolygon edited="0">
              <wp:start x="14186" y="659"/>
              <wp:lineTo x="7322" y="1976"/>
              <wp:lineTo x="5034" y="4610"/>
              <wp:lineTo x="5034" y="11195"/>
              <wp:lineTo x="1373" y="17122"/>
              <wp:lineTo x="1373" y="18439"/>
              <wp:lineTo x="4576" y="20415"/>
              <wp:lineTo x="19220" y="20415"/>
              <wp:lineTo x="20593" y="20415"/>
              <wp:lineTo x="21508" y="16463"/>
              <wp:lineTo x="21051" y="11195"/>
              <wp:lineTo x="21508" y="3951"/>
              <wp:lineTo x="20593" y="2634"/>
              <wp:lineTo x="16017" y="659"/>
              <wp:lineTo x="14186" y="659"/>
            </wp:wrapPolygon>
          </wp:wrapTight>
          <wp:docPr id="7" name="Slika 1" descr="http://www.unesco-sole.si/userfiles/image/logo_mal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unesco-sole.si/userfiles/image/logo_mali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624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71552" behindDoc="1" locked="0" layoutInCell="1" allowOverlap="1" wp14:anchorId="46B247A2" wp14:editId="4072F236">
          <wp:simplePos x="0" y="0"/>
          <wp:positionH relativeFrom="column">
            <wp:posOffset>4638362</wp:posOffset>
          </wp:positionH>
          <wp:positionV relativeFrom="paragraph">
            <wp:posOffset>-269562</wp:posOffset>
          </wp:positionV>
          <wp:extent cx="1705561" cy="486630"/>
          <wp:effectExtent l="0" t="0" r="0" b="0"/>
          <wp:wrapNone/>
          <wp:docPr id="1" name="Slika 1" descr="Erasmus plus – Try walking in my shoes | Osnovna šola Šmarje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rasmus plus – Try walking in my shoes | Osnovna šola Šmarjet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9840" cy="49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F2C04" w14:textId="77777777" w:rsidR="00596A4D" w:rsidRDefault="00596A4D" w:rsidP="00545263">
      <w:pPr>
        <w:spacing w:after="0" w:line="240" w:lineRule="auto"/>
      </w:pPr>
      <w:r>
        <w:separator/>
      </w:r>
    </w:p>
  </w:footnote>
  <w:footnote w:type="continuationSeparator" w:id="0">
    <w:p w14:paraId="56687ED4" w14:textId="77777777" w:rsidR="00596A4D" w:rsidRDefault="00596A4D" w:rsidP="005452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"/>
      <w:gridCol w:w="6476"/>
    </w:tblGrid>
    <w:tr w:rsidR="00560127" w:rsidRPr="00560127" w14:paraId="7E760711" w14:textId="77777777" w:rsidTr="00BB0DCE">
      <w:tc>
        <w:tcPr>
          <w:tcW w:w="567" w:type="dxa"/>
        </w:tcPr>
        <w:p w14:paraId="7144D00E" w14:textId="77777777" w:rsidR="00560127" w:rsidRPr="00560127" w:rsidRDefault="00560127" w:rsidP="00BB0DCE">
          <w:pPr>
            <w:pStyle w:val="Glava"/>
            <w:ind w:right="2087"/>
            <w:rPr>
              <w:rFonts w:asciiTheme="minorHAnsi" w:hAnsiTheme="minorHAnsi" w:cs="Georgia"/>
              <w:b/>
              <w:bCs/>
            </w:rPr>
          </w:pPr>
        </w:p>
      </w:tc>
      <w:tc>
        <w:tcPr>
          <w:tcW w:w="6476" w:type="dxa"/>
        </w:tcPr>
        <w:p w14:paraId="77EE9C19" w14:textId="77777777" w:rsidR="00560127" w:rsidRPr="00560127" w:rsidRDefault="00560127" w:rsidP="00BB0DCE">
          <w:pPr>
            <w:pStyle w:val="Glava"/>
            <w:ind w:left="-3413" w:firstLine="3544"/>
            <w:rPr>
              <w:rFonts w:asciiTheme="minorHAnsi" w:hAnsiTheme="minorHAnsi" w:cs="Georgia"/>
              <w:b/>
              <w:bCs/>
            </w:rPr>
          </w:pPr>
          <w:r w:rsidRPr="00560127">
            <w:rPr>
              <w:rFonts w:asciiTheme="minorHAnsi" w:hAnsiTheme="minorHAnsi" w:cs="Georgia"/>
              <w:b/>
              <w:bCs/>
            </w:rPr>
            <w:t>Osnovna šola dr. Jožeta Toporišiča Dobova</w:t>
          </w:r>
        </w:p>
        <w:p w14:paraId="17E76465" w14:textId="77777777" w:rsidR="00560127" w:rsidRPr="00560127" w:rsidRDefault="00560127" w:rsidP="00560127">
          <w:pPr>
            <w:pStyle w:val="Glava"/>
            <w:ind w:left="175"/>
            <w:rPr>
              <w:rFonts w:asciiTheme="minorHAnsi" w:hAnsiTheme="minorHAnsi" w:cs="Georgia"/>
              <w:sz w:val="18"/>
              <w:szCs w:val="18"/>
            </w:rPr>
          </w:pPr>
        </w:p>
        <w:p w14:paraId="23032D2B" w14:textId="77777777" w:rsidR="00560127" w:rsidRPr="00560127" w:rsidRDefault="00560127" w:rsidP="00560127">
          <w:pPr>
            <w:pStyle w:val="Glava"/>
            <w:ind w:left="175"/>
            <w:rPr>
              <w:rFonts w:asciiTheme="minorHAnsi" w:hAnsiTheme="minorHAnsi" w:cs="Georgia"/>
              <w:sz w:val="18"/>
              <w:szCs w:val="18"/>
            </w:rPr>
          </w:pPr>
          <w:r w:rsidRPr="00560127">
            <w:rPr>
              <w:rFonts w:asciiTheme="minorHAnsi" w:hAnsiTheme="minorHAnsi" w:cs="Georgia"/>
              <w:sz w:val="18"/>
              <w:szCs w:val="18"/>
            </w:rPr>
            <w:t>Kapelska cesta 25</w:t>
          </w:r>
        </w:p>
        <w:p w14:paraId="4BE8801F" w14:textId="77777777" w:rsidR="00560127" w:rsidRPr="00560127" w:rsidRDefault="00560127" w:rsidP="00560127">
          <w:pPr>
            <w:pStyle w:val="Glava"/>
            <w:ind w:left="175"/>
            <w:rPr>
              <w:rFonts w:asciiTheme="minorHAnsi" w:hAnsiTheme="minorHAnsi" w:cs="Georgia"/>
              <w:sz w:val="18"/>
              <w:szCs w:val="18"/>
            </w:rPr>
          </w:pPr>
          <w:r w:rsidRPr="00560127">
            <w:rPr>
              <w:rFonts w:asciiTheme="minorHAnsi" w:hAnsiTheme="minorHAnsi" w:cs="Georgia"/>
              <w:sz w:val="18"/>
              <w:szCs w:val="18"/>
            </w:rPr>
            <w:t>8257 Dobova</w:t>
          </w:r>
        </w:p>
        <w:p w14:paraId="3187F343" w14:textId="77777777" w:rsidR="00560127" w:rsidRPr="00560127" w:rsidRDefault="00560127" w:rsidP="00560127">
          <w:pPr>
            <w:pStyle w:val="Glava"/>
            <w:ind w:left="175"/>
            <w:rPr>
              <w:rFonts w:asciiTheme="minorHAnsi" w:hAnsiTheme="minorHAnsi" w:cs="Georgia"/>
              <w:sz w:val="18"/>
              <w:szCs w:val="18"/>
            </w:rPr>
          </w:pPr>
          <w:r w:rsidRPr="00560127">
            <w:rPr>
              <w:rFonts w:asciiTheme="minorHAnsi" w:hAnsiTheme="minorHAnsi" w:cs="Georgia"/>
              <w:b/>
              <w:bCs/>
              <w:sz w:val="18"/>
              <w:szCs w:val="18"/>
              <w:lang w:val="en-US"/>
            </w:rPr>
            <w:sym w:font="Wingdings 2" w:char="F027"/>
          </w:r>
          <w:r w:rsidRPr="00560127">
            <w:rPr>
              <w:rFonts w:asciiTheme="minorHAnsi" w:hAnsiTheme="minorHAnsi" w:cs="Georgia"/>
              <w:sz w:val="18"/>
              <w:szCs w:val="18"/>
            </w:rPr>
            <w:t xml:space="preserve"> 07/45 22 203</w:t>
          </w:r>
          <w:r w:rsidRPr="00560127">
            <w:rPr>
              <w:rFonts w:asciiTheme="minorHAnsi" w:hAnsiTheme="minorHAnsi" w:cs="Georgia"/>
              <w:sz w:val="18"/>
              <w:szCs w:val="18"/>
            </w:rPr>
            <w:br/>
          </w:r>
          <w:r w:rsidRPr="00560127">
            <w:rPr>
              <w:rFonts w:asciiTheme="minorHAnsi" w:hAnsiTheme="minorHAnsi" w:cs="Georgia"/>
              <w:b/>
              <w:bCs/>
              <w:sz w:val="18"/>
              <w:szCs w:val="18"/>
              <w:lang w:val="en-US"/>
            </w:rPr>
            <w:sym w:font="Wingdings 2" w:char="F037"/>
          </w:r>
          <w:r w:rsidRPr="00560127">
            <w:rPr>
              <w:rFonts w:asciiTheme="minorHAnsi" w:hAnsiTheme="minorHAnsi" w:cs="Georgia"/>
              <w:sz w:val="18"/>
              <w:szCs w:val="18"/>
            </w:rPr>
            <w:t xml:space="preserve"> 07/45 22 207</w:t>
          </w:r>
        </w:p>
        <w:p w14:paraId="478C2E8D" w14:textId="77777777" w:rsidR="00560127" w:rsidRPr="00560127" w:rsidRDefault="00560127" w:rsidP="00560127">
          <w:pPr>
            <w:pStyle w:val="Glava"/>
            <w:ind w:left="175"/>
            <w:rPr>
              <w:rFonts w:asciiTheme="minorHAnsi" w:hAnsiTheme="minorHAnsi"/>
              <w:sz w:val="18"/>
              <w:szCs w:val="18"/>
            </w:rPr>
          </w:pPr>
          <w:r w:rsidRPr="00560127">
            <w:rPr>
              <w:rFonts w:asciiTheme="minorHAnsi" w:hAnsiTheme="minorHAnsi" w:cs="Georgia"/>
              <w:sz w:val="18"/>
              <w:szCs w:val="18"/>
            </w:rPr>
            <w:t>e-mail:oskkdo2s@guest.arnes</w:t>
          </w:r>
          <w:r w:rsidRPr="00560127">
            <w:rPr>
              <w:rFonts w:asciiTheme="minorHAnsi" w:hAnsiTheme="minorHAnsi"/>
              <w:sz w:val="18"/>
              <w:szCs w:val="18"/>
            </w:rPr>
            <w:t>.si</w:t>
          </w:r>
        </w:p>
        <w:p w14:paraId="67E2AF90" w14:textId="77777777" w:rsidR="00560127" w:rsidRPr="00560127" w:rsidRDefault="00560127" w:rsidP="00BE49B9">
          <w:pPr>
            <w:pStyle w:val="Glava"/>
            <w:ind w:left="175"/>
            <w:rPr>
              <w:rFonts w:asciiTheme="minorHAnsi" w:hAnsiTheme="minorHAnsi" w:cs="Georgia"/>
              <w:b/>
              <w:bCs/>
            </w:rPr>
          </w:pPr>
          <w:r w:rsidRPr="00560127">
            <w:rPr>
              <w:rFonts w:asciiTheme="minorHAnsi" w:hAnsiTheme="minorHAnsi" w:cs="Georgia"/>
              <w:sz w:val="16"/>
              <w:szCs w:val="16"/>
            </w:rPr>
            <w:t>Davčna številka: 16691059</w:t>
          </w:r>
          <w:r w:rsidR="00BE49B9">
            <w:rPr>
              <w:rFonts w:asciiTheme="minorHAnsi" w:hAnsiTheme="minorHAnsi" w:cs="Georgia"/>
              <w:sz w:val="16"/>
              <w:szCs w:val="16"/>
            </w:rPr>
            <w:t xml:space="preserve"> --</w:t>
          </w:r>
          <w:r w:rsidRPr="00560127">
            <w:rPr>
              <w:rFonts w:asciiTheme="minorHAnsi" w:hAnsiTheme="minorHAnsi" w:cs="Georgia"/>
              <w:sz w:val="16"/>
              <w:szCs w:val="16"/>
            </w:rPr>
            <w:t xml:space="preserve"> Nismo davčni zavezanec</w:t>
          </w:r>
          <w:r w:rsidR="00BE49B9">
            <w:rPr>
              <w:rFonts w:asciiTheme="minorHAnsi" w:hAnsiTheme="minorHAnsi" w:cs="Georgia"/>
              <w:sz w:val="16"/>
              <w:szCs w:val="16"/>
            </w:rPr>
            <w:t xml:space="preserve"> --</w:t>
          </w:r>
          <w:r w:rsidRPr="00560127">
            <w:rPr>
              <w:rFonts w:asciiTheme="minorHAnsi" w:hAnsiTheme="minorHAnsi" w:cs="Georgia"/>
              <w:sz w:val="16"/>
              <w:szCs w:val="16"/>
            </w:rPr>
            <w:t xml:space="preserve"> Matična številka:5082579000</w:t>
          </w:r>
        </w:p>
      </w:tc>
    </w:tr>
  </w:tbl>
  <w:p w14:paraId="10FA1CA0" w14:textId="77777777" w:rsidR="00492CCC" w:rsidRPr="00560127" w:rsidRDefault="004A1792" w:rsidP="00DA4023">
    <w:pPr>
      <w:spacing w:after="0"/>
      <w:ind w:left="-567"/>
      <w:rPr>
        <w:rFonts w:cs="Georgia"/>
        <w:sz w:val="16"/>
        <w:szCs w:val="16"/>
      </w:rPr>
    </w:pPr>
    <w:r>
      <w:rPr>
        <w:rFonts w:asciiTheme="minorHAnsi" w:hAnsiTheme="minorHAnsi" w:cs="Georgia"/>
        <w:b/>
        <w:bCs/>
        <w:noProof/>
        <w:lang w:eastAsia="sl-SI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593F8A1" wp14:editId="68B5EE6F">
              <wp:simplePos x="0" y="0"/>
              <wp:positionH relativeFrom="column">
                <wp:posOffset>-908421</wp:posOffset>
              </wp:positionH>
              <wp:positionV relativeFrom="paragraph">
                <wp:posOffset>34446</wp:posOffset>
              </wp:positionV>
              <wp:extent cx="4848045" cy="0"/>
              <wp:effectExtent l="19050" t="38100" r="67310" b="114300"/>
              <wp:wrapNone/>
              <wp:docPr id="3" name="Raven povezovalni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48045" cy="0"/>
                      </a:xfrm>
                      <a:prstGeom prst="line">
                        <a:avLst/>
                      </a:prstGeom>
                      <a:ln w="12700"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D3CBE7A" id="Raven povezovalnik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1.55pt,2.7pt" to="310.2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" strokecolor="#f68c36 [3049]" strokeweight="1pt">
              <v:shadow on="t" color="black" opacity="26214f" origin="-.5,-.5" offset=".74836mm,.74836mm"/>
            </v:line>
          </w:pict>
        </mc:Fallback>
      </mc:AlternateContent>
    </w:r>
    <w:r w:rsidRPr="00560127">
      <w:rPr>
        <w:rFonts w:asciiTheme="minorHAnsi" w:hAnsiTheme="minorHAnsi" w:cs="Georgia"/>
        <w:b/>
        <w:bCs/>
        <w:noProof/>
        <w:lang w:eastAsia="sl-SI"/>
      </w:rPr>
      <w:drawing>
        <wp:anchor distT="0" distB="0" distL="114300" distR="114300" simplePos="0" relativeHeight="251668480" behindDoc="1" locked="0" layoutInCell="1" allowOverlap="1" wp14:anchorId="26891023" wp14:editId="733CD332">
          <wp:simplePos x="0" y="0"/>
          <wp:positionH relativeFrom="column">
            <wp:posOffset>4112151</wp:posOffset>
          </wp:positionH>
          <wp:positionV relativeFrom="paragraph">
            <wp:posOffset>-1078361</wp:posOffset>
          </wp:positionV>
          <wp:extent cx="2234375" cy="1928032"/>
          <wp:effectExtent l="0" t="0" r="0" b="0"/>
          <wp:wrapNone/>
          <wp:docPr id="5" name="Slika 2" descr="elipsa znak JPG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ipsa znak JPG (1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40458" cy="19332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96396"/>
    <w:multiLevelType w:val="hybridMultilevel"/>
    <w:tmpl w:val="4E904112"/>
    <w:lvl w:ilvl="0" w:tplc="0834F936">
      <w:start w:val="8250"/>
      <w:numFmt w:val="bullet"/>
      <w:lvlText w:val="-"/>
      <w:lvlJc w:val="left"/>
      <w:pPr>
        <w:ind w:left="720" w:hanging="360"/>
      </w:pPr>
      <w:rPr>
        <w:rFonts w:ascii="Georgia" w:eastAsia="Times New Roman" w:hAnsi="Georgia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ECB3519"/>
    <w:multiLevelType w:val="hybridMultilevel"/>
    <w:tmpl w:val="83D87E18"/>
    <w:lvl w:ilvl="0" w:tplc="0424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4C62F45"/>
    <w:multiLevelType w:val="hybridMultilevel"/>
    <w:tmpl w:val="DFCC425C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D1751F"/>
    <w:multiLevelType w:val="hybridMultilevel"/>
    <w:tmpl w:val="E02EFF04"/>
    <w:lvl w:ilvl="0" w:tplc="0424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179437D0"/>
    <w:multiLevelType w:val="hybridMultilevel"/>
    <w:tmpl w:val="A68E198E"/>
    <w:lvl w:ilvl="0" w:tplc="5D82AA74">
      <w:start w:val="825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ABB389E"/>
    <w:multiLevelType w:val="hybridMultilevel"/>
    <w:tmpl w:val="499C4B9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FE40C7"/>
    <w:multiLevelType w:val="hybridMultilevel"/>
    <w:tmpl w:val="79CE786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B87A8E"/>
    <w:multiLevelType w:val="hybridMultilevel"/>
    <w:tmpl w:val="40068012"/>
    <w:lvl w:ilvl="0" w:tplc="C0B8F302">
      <w:start w:val="8250"/>
      <w:numFmt w:val="bullet"/>
      <w:lvlText w:val="-"/>
      <w:lvlJc w:val="left"/>
      <w:pPr>
        <w:ind w:left="720" w:hanging="360"/>
      </w:pPr>
      <w:rPr>
        <w:rFonts w:ascii="Georgia" w:eastAsia="Calibri" w:hAnsi="Georgia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5857A8"/>
    <w:multiLevelType w:val="hybridMultilevel"/>
    <w:tmpl w:val="4E580CCC"/>
    <w:lvl w:ilvl="0" w:tplc="512C5ABC">
      <w:start w:val="10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5E4314"/>
    <w:multiLevelType w:val="hybridMultilevel"/>
    <w:tmpl w:val="5B7AE8B4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CB5728"/>
    <w:multiLevelType w:val="hybridMultilevel"/>
    <w:tmpl w:val="7EF4BF48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AF9A414A">
      <w:start w:val="2009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rial" w:eastAsia="Times New Roman" w:hAnsi="Arial" w:hint="default"/>
      </w:rPr>
    </w:lvl>
    <w:lvl w:ilvl="2" w:tplc="0424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DFE2B54"/>
    <w:multiLevelType w:val="hybridMultilevel"/>
    <w:tmpl w:val="CA18A2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7E6390"/>
    <w:multiLevelType w:val="hybridMultilevel"/>
    <w:tmpl w:val="82EC3560"/>
    <w:lvl w:ilvl="0" w:tplc="1E0AED20">
      <w:start w:val="825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C1525"/>
    <w:multiLevelType w:val="hybridMultilevel"/>
    <w:tmpl w:val="6C0C8606"/>
    <w:lvl w:ilvl="0" w:tplc="56706BA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550379"/>
    <w:multiLevelType w:val="hybridMultilevel"/>
    <w:tmpl w:val="3E7211C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F82DD0"/>
    <w:multiLevelType w:val="hybridMultilevel"/>
    <w:tmpl w:val="A6720858"/>
    <w:lvl w:ilvl="0" w:tplc="B5A403A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890CBC"/>
    <w:multiLevelType w:val="singleLevel"/>
    <w:tmpl w:val="9320A87C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7" w15:restartNumberingAfterBreak="0">
    <w:nsid w:val="4E107F4A"/>
    <w:multiLevelType w:val="hybridMultilevel"/>
    <w:tmpl w:val="E39A1EF0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18C32CC"/>
    <w:multiLevelType w:val="hybridMultilevel"/>
    <w:tmpl w:val="D42661AE"/>
    <w:lvl w:ilvl="0" w:tplc="5D82AA74">
      <w:start w:val="8250"/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1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27C14BC"/>
    <w:multiLevelType w:val="hybridMultilevel"/>
    <w:tmpl w:val="F0EE6F1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7A1FD2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eastAsia="Times New Roman" w:hAnsi="Tahoma" w:cs="Tahoma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2C74EC"/>
    <w:multiLevelType w:val="hybridMultilevel"/>
    <w:tmpl w:val="8D0C7B7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C0448F"/>
    <w:multiLevelType w:val="hybridMultilevel"/>
    <w:tmpl w:val="AA201BB4"/>
    <w:lvl w:ilvl="0" w:tplc="ECAE6E22">
      <w:start w:val="25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0A18AF"/>
    <w:multiLevelType w:val="hybridMultilevel"/>
    <w:tmpl w:val="EEA254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E711BC"/>
    <w:multiLevelType w:val="hybridMultilevel"/>
    <w:tmpl w:val="9C72498C"/>
    <w:lvl w:ilvl="0" w:tplc="23D611FE">
      <w:numFmt w:val="bullet"/>
      <w:lvlText w:val="-"/>
      <w:lvlJc w:val="left"/>
      <w:pPr>
        <w:ind w:left="720" w:hanging="360"/>
      </w:pPr>
      <w:rPr>
        <w:rFonts w:ascii="Georgia" w:eastAsia="Calibri" w:hAnsi="Georgia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9F66E3"/>
    <w:multiLevelType w:val="hybridMultilevel"/>
    <w:tmpl w:val="BD82A4E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215A24"/>
    <w:multiLevelType w:val="hybridMultilevel"/>
    <w:tmpl w:val="B7A60F4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5634599"/>
    <w:multiLevelType w:val="hybridMultilevel"/>
    <w:tmpl w:val="A934BBCA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6047612"/>
    <w:multiLevelType w:val="hybridMultilevel"/>
    <w:tmpl w:val="F74CB366"/>
    <w:lvl w:ilvl="0" w:tplc="DA047982">
      <w:start w:val="5"/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042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B4E600A"/>
    <w:multiLevelType w:val="hybridMultilevel"/>
    <w:tmpl w:val="79DA334E"/>
    <w:lvl w:ilvl="0" w:tplc="04240015">
      <w:start w:val="1"/>
      <w:numFmt w:val="upperLetter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2A4463"/>
    <w:multiLevelType w:val="hybridMultilevel"/>
    <w:tmpl w:val="802C9F8E"/>
    <w:lvl w:ilvl="0" w:tplc="5D82AA74">
      <w:start w:val="825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14D5B32"/>
    <w:multiLevelType w:val="hybridMultilevel"/>
    <w:tmpl w:val="22EAE070"/>
    <w:lvl w:ilvl="0" w:tplc="0A222B28">
      <w:numFmt w:val="bullet"/>
      <w:lvlText w:val="-"/>
      <w:lvlJc w:val="left"/>
      <w:pPr>
        <w:ind w:left="720" w:hanging="360"/>
      </w:pPr>
      <w:rPr>
        <w:rFonts w:ascii="Georgia" w:eastAsia="Calibri" w:hAnsi="Georgia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C655B1"/>
    <w:multiLevelType w:val="hybridMultilevel"/>
    <w:tmpl w:val="0E088B54"/>
    <w:lvl w:ilvl="0" w:tplc="2E0E2508">
      <w:numFmt w:val="bullet"/>
      <w:lvlText w:val="-"/>
      <w:lvlJc w:val="left"/>
      <w:pPr>
        <w:ind w:left="720" w:hanging="360"/>
      </w:pPr>
      <w:rPr>
        <w:rFonts w:ascii="Georgia" w:eastAsia="Calibri" w:hAnsi="Georgia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771A41"/>
    <w:multiLevelType w:val="hybridMultilevel"/>
    <w:tmpl w:val="B1FECDF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9181460">
    <w:abstractNumId w:val="27"/>
  </w:num>
  <w:num w:numId="2" w16cid:durableId="1911503858">
    <w:abstractNumId w:val="4"/>
  </w:num>
  <w:num w:numId="3" w16cid:durableId="484666759">
    <w:abstractNumId w:val="18"/>
  </w:num>
  <w:num w:numId="4" w16cid:durableId="565460480">
    <w:abstractNumId w:val="29"/>
  </w:num>
  <w:num w:numId="5" w16cid:durableId="624115992">
    <w:abstractNumId w:val="1"/>
  </w:num>
  <w:num w:numId="6" w16cid:durableId="928930502">
    <w:abstractNumId w:val="10"/>
  </w:num>
  <w:num w:numId="7" w16cid:durableId="730885045">
    <w:abstractNumId w:val="3"/>
  </w:num>
  <w:num w:numId="8" w16cid:durableId="515651438">
    <w:abstractNumId w:val="25"/>
  </w:num>
  <w:num w:numId="9" w16cid:durableId="642347205">
    <w:abstractNumId w:val="22"/>
  </w:num>
  <w:num w:numId="10" w16cid:durableId="2067490539">
    <w:abstractNumId w:val="0"/>
  </w:num>
  <w:num w:numId="11" w16cid:durableId="17660844">
    <w:abstractNumId w:val="11"/>
  </w:num>
  <w:num w:numId="12" w16cid:durableId="1731031717">
    <w:abstractNumId w:val="20"/>
  </w:num>
  <w:num w:numId="13" w16cid:durableId="1311205227">
    <w:abstractNumId w:val="14"/>
  </w:num>
  <w:num w:numId="14" w16cid:durableId="201133636">
    <w:abstractNumId w:val="2"/>
  </w:num>
  <w:num w:numId="15" w16cid:durableId="776681262">
    <w:abstractNumId w:val="19"/>
  </w:num>
  <w:num w:numId="16" w16cid:durableId="1932005970">
    <w:abstractNumId w:val="6"/>
  </w:num>
  <w:num w:numId="17" w16cid:durableId="1570577468">
    <w:abstractNumId w:val="26"/>
  </w:num>
  <w:num w:numId="18" w16cid:durableId="904948097">
    <w:abstractNumId w:val="17"/>
  </w:num>
  <w:num w:numId="19" w16cid:durableId="571165402">
    <w:abstractNumId w:val="9"/>
  </w:num>
  <w:num w:numId="20" w16cid:durableId="1302298480">
    <w:abstractNumId w:val="24"/>
  </w:num>
  <w:num w:numId="21" w16cid:durableId="1895432773">
    <w:abstractNumId w:val="28"/>
  </w:num>
  <w:num w:numId="22" w16cid:durableId="1569148638">
    <w:abstractNumId w:val="16"/>
  </w:num>
  <w:num w:numId="23" w16cid:durableId="1503081696">
    <w:abstractNumId w:val="7"/>
  </w:num>
  <w:num w:numId="24" w16cid:durableId="84963816">
    <w:abstractNumId w:val="30"/>
  </w:num>
  <w:num w:numId="25" w16cid:durableId="1518042383">
    <w:abstractNumId w:val="23"/>
  </w:num>
  <w:num w:numId="26" w16cid:durableId="1195969960">
    <w:abstractNumId w:val="13"/>
  </w:num>
  <w:num w:numId="27" w16cid:durableId="1092698354">
    <w:abstractNumId w:val="31"/>
  </w:num>
  <w:num w:numId="28" w16cid:durableId="1654335034">
    <w:abstractNumId w:val="15"/>
  </w:num>
  <w:num w:numId="29" w16cid:durableId="979455062">
    <w:abstractNumId w:val="12"/>
  </w:num>
  <w:num w:numId="30" w16cid:durableId="76942151">
    <w:abstractNumId w:val="8"/>
  </w:num>
  <w:num w:numId="31" w16cid:durableId="238558567">
    <w:abstractNumId w:val="21"/>
  </w:num>
  <w:num w:numId="32" w16cid:durableId="7854690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08838116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1DE"/>
    <w:rsid w:val="00017641"/>
    <w:rsid w:val="000202EC"/>
    <w:rsid w:val="00021368"/>
    <w:rsid w:val="000360D6"/>
    <w:rsid w:val="0004455C"/>
    <w:rsid w:val="00050593"/>
    <w:rsid w:val="0005270C"/>
    <w:rsid w:val="0008245B"/>
    <w:rsid w:val="00085BE4"/>
    <w:rsid w:val="0008715E"/>
    <w:rsid w:val="000A081D"/>
    <w:rsid w:val="000A581C"/>
    <w:rsid w:val="000B089A"/>
    <w:rsid w:val="000B1C04"/>
    <w:rsid w:val="000C188D"/>
    <w:rsid w:val="000C1965"/>
    <w:rsid w:val="000C580E"/>
    <w:rsid w:val="000C75CC"/>
    <w:rsid w:val="000D21F9"/>
    <w:rsid w:val="000D2FAF"/>
    <w:rsid w:val="000E539F"/>
    <w:rsid w:val="000E65D5"/>
    <w:rsid w:val="001027A7"/>
    <w:rsid w:val="00102C84"/>
    <w:rsid w:val="00102E67"/>
    <w:rsid w:val="00111A38"/>
    <w:rsid w:val="00112E1E"/>
    <w:rsid w:val="00112E5F"/>
    <w:rsid w:val="001141F7"/>
    <w:rsid w:val="00121D9A"/>
    <w:rsid w:val="00125509"/>
    <w:rsid w:val="00126698"/>
    <w:rsid w:val="00126D18"/>
    <w:rsid w:val="0014039C"/>
    <w:rsid w:val="00140B95"/>
    <w:rsid w:val="00142BF2"/>
    <w:rsid w:val="001509F1"/>
    <w:rsid w:val="00152232"/>
    <w:rsid w:val="00153DA3"/>
    <w:rsid w:val="00157F32"/>
    <w:rsid w:val="0016308A"/>
    <w:rsid w:val="00163FC2"/>
    <w:rsid w:val="00166FEA"/>
    <w:rsid w:val="001671BB"/>
    <w:rsid w:val="001758BC"/>
    <w:rsid w:val="00177435"/>
    <w:rsid w:val="00180C6E"/>
    <w:rsid w:val="00184915"/>
    <w:rsid w:val="001A21F4"/>
    <w:rsid w:val="001B1A1A"/>
    <w:rsid w:val="001B2FDF"/>
    <w:rsid w:val="001B3211"/>
    <w:rsid w:val="001D4152"/>
    <w:rsid w:val="001E150A"/>
    <w:rsid w:val="001F2A45"/>
    <w:rsid w:val="00212A75"/>
    <w:rsid w:val="00221103"/>
    <w:rsid w:val="0022772C"/>
    <w:rsid w:val="00232656"/>
    <w:rsid w:val="00233188"/>
    <w:rsid w:val="00237627"/>
    <w:rsid w:val="00253C50"/>
    <w:rsid w:val="0026318B"/>
    <w:rsid w:val="00264EDC"/>
    <w:rsid w:val="0027571E"/>
    <w:rsid w:val="00280188"/>
    <w:rsid w:val="002816A4"/>
    <w:rsid w:val="00293A57"/>
    <w:rsid w:val="002A29D8"/>
    <w:rsid w:val="002A2E44"/>
    <w:rsid w:val="002A2F83"/>
    <w:rsid w:val="002A62CF"/>
    <w:rsid w:val="002B2B67"/>
    <w:rsid w:val="002B2CE6"/>
    <w:rsid w:val="002B4A73"/>
    <w:rsid w:val="002D08BB"/>
    <w:rsid w:val="002D2F18"/>
    <w:rsid w:val="002E102E"/>
    <w:rsid w:val="002E1305"/>
    <w:rsid w:val="002E39E5"/>
    <w:rsid w:val="002F5009"/>
    <w:rsid w:val="002F77D8"/>
    <w:rsid w:val="002F7FFB"/>
    <w:rsid w:val="00300555"/>
    <w:rsid w:val="00300EDE"/>
    <w:rsid w:val="00302A82"/>
    <w:rsid w:val="00305588"/>
    <w:rsid w:val="00322A9D"/>
    <w:rsid w:val="00325CD4"/>
    <w:rsid w:val="00332F1C"/>
    <w:rsid w:val="00351388"/>
    <w:rsid w:val="0035257E"/>
    <w:rsid w:val="00355F49"/>
    <w:rsid w:val="00357A31"/>
    <w:rsid w:val="00362B32"/>
    <w:rsid w:val="003661BC"/>
    <w:rsid w:val="003738A3"/>
    <w:rsid w:val="00375BCA"/>
    <w:rsid w:val="00380C5E"/>
    <w:rsid w:val="00383CDD"/>
    <w:rsid w:val="00391C0A"/>
    <w:rsid w:val="003A0BF7"/>
    <w:rsid w:val="003B0D07"/>
    <w:rsid w:val="003B2064"/>
    <w:rsid w:val="003B2094"/>
    <w:rsid w:val="003C216F"/>
    <w:rsid w:val="003C264D"/>
    <w:rsid w:val="003C50DD"/>
    <w:rsid w:val="003C5717"/>
    <w:rsid w:val="003E22F7"/>
    <w:rsid w:val="003F1F5D"/>
    <w:rsid w:val="003F656B"/>
    <w:rsid w:val="00402ABF"/>
    <w:rsid w:val="00405312"/>
    <w:rsid w:val="00407993"/>
    <w:rsid w:val="004212FF"/>
    <w:rsid w:val="004231B2"/>
    <w:rsid w:val="004265DC"/>
    <w:rsid w:val="0043101E"/>
    <w:rsid w:val="00431D3C"/>
    <w:rsid w:val="00434B52"/>
    <w:rsid w:val="00436D5F"/>
    <w:rsid w:val="00453FAA"/>
    <w:rsid w:val="00460095"/>
    <w:rsid w:val="00467346"/>
    <w:rsid w:val="00487A05"/>
    <w:rsid w:val="00492CCC"/>
    <w:rsid w:val="004A0905"/>
    <w:rsid w:val="004A1792"/>
    <w:rsid w:val="004A608A"/>
    <w:rsid w:val="004D0C89"/>
    <w:rsid w:val="004D2FD6"/>
    <w:rsid w:val="004E610D"/>
    <w:rsid w:val="004F3C6C"/>
    <w:rsid w:val="004F702C"/>
    <w:rsid w:val="00501DBC"/>
    <w:rsid w:val="00502E75"/>
    <w:rsid w:val="0050760B"/>
    <w:rsid w:val="00515167"/>
    <w:rsid w:val="00516FD5"/>
    <w:rsid w:val="0052258E"/>
    <w:rsid w:val="0052695B"/>
    <w:rsid w:val="00533659"/>
    <w:rsid w:val="00534759"/>
    <w:rsid w:val="005359A3"/>
    <w:rsid w:val="00545263"/>
    <w:rsid w:val="00551928"/>
    <w:rsid w:val="00555BB5"/>
    <w:rsid w:val="00556D02"/>
    <w:rsid w:val="00560127"/>
    <w:rsid w:val="005674F3"/>
    <w:rsid w:val="00572F44"/>
    <w:rsid w:val="00573782"/>
    <w:rsid w:val="00576DD8"/>
    <w:rsid w:val="0058137A"/>
    <w:rsid w:val="00587B80"/>
    <w:rsid w:val="00592840"/>
    <w:rsid w:val="00592E94"/>
    <w:rsid w:val="00594B03"/>
    <w:rsid w:val="00596A4D"/>
    <w:rsid w:val="005A3C4D"/>
    <w:rsid w:val="005A4981"/>
    <w:rsid w:val="005A4A4E"/>
    <w:rsid w:val="005B1686"/>
    <w:rsid w:val="005B738F"/>
    <w:rsid w:val="005C79F4"/>
    <w:rsid w:val="005D486B"/>
    <w:rsid w:val="005E0931"/>
    <w:rsid w:val="005E46CF"/>
    <w:rsid w:val="005E6E41"/>
    <w:rsid w:val="005F1F2D"/>
    <w:rsid w:val="00606C9F"/>
    <w:rsid w:val="00615AFD"/>
    <w:rsid w:val="0062479C"/>
    <w:rsid w:val="00624D24"/>
    <w:rsid w:val="006311AD"/>
    <w:rsid w:val="00652A5E"/>
    <w:rsid w:val="00654D4F"/>
    <w:rsid w:val="006559DB"/>
    <w:rsid w:val="00655C62"/>
    <w:rsid w:val="00657E6B"/>
    <w:rsid w:val="0066082A"/>
    <w:rsid w:val="00693C34"/>
    <w:rsid w:val="0069507E"/>
    <w:rsid w:val="006A251B"/>
    <w:rsid w:val="006A7901"/>
    <w:rsid w:val="006B6A3F"/>
    <w:rsid w:val="006C6F8F"/>
    <w:rsid w:val="006D6605"/>
    <w:rsid w:val="006E5952"/>
    <w:rsid w:val="0070768A"/>
    <w:rsid w:val="007111F4"/>
    <w:rsid w:val="00712C66"/>
    <w:rsid w:val="0071351A"/>
    <w:rsid w:val="00714C72"/>
    <w:rsid w:val="007320A8"/>
    <w:rsid w:val="00733726"/>
    <w:rsid w:val="00737BC2"/>
    <w:rsid w:val="0074380D"/>
    <w:rsid w:val="0075520C"/>
    <w:rsid w:val="00755F71"/>
    <w:rsid w:val="007629AA"/>
    <w:rsid w:val="0078716E"/>
    <w:rsid w:val="007911F2"/>
    <w:rsid w:val="007B18E6"/>
    <w:rsid w:val="007B3A64"/>
    <w:rsid w:val="007B6959"/>
    <w:rsid w:val="007D2807"/>
    <w:rsid w:val="007E00B3"/>
    <w:rsid w:val="007E5277"/>
    <w:rsid w:val="007F66A2"/>
    <w:rsid w:val="00801D80"/>
    <w:rsid w:val="00806808"/>
    <w:rsid w:val="008109B7"/>
    <w:rsid w:val="00815316"/>
    <w:rsid w:val="0081788E"/>
    <w:rsid w:val="00817BCE"/>
    <w:rsid w:val="008224CD"/>
    <w:rsid w:val="008256DD"/>
    <w:rsid w:val="00827D21"/>
    <w:rsid w:val="00835949"/>
    <w:rsid w:val="00837882"/>
    <w:rsid w:val="00841B9D"/>
    <w:rsid w:val="00842321"/>
    <w:rsid w:val="00842AF2"/>
    <w:rsid w:val="00846AB1"/>
    <w:rsid w:val="00847921"/>
    <w:rsid w:val="008547CC"/>
    <w:rsid w:val="00854982"/>
    <w:rsid w:val="0085799C"/>
    <w:rsid w:val="00877548"/>
    <w:rsid w:val="00887D00"/>
    <w:rsid w:val="00892248"/>
    <w:rsid w:val="00897B3D"/>
    <w:rsid w:val="008A5BE8"/>
    <w:rsid w:val="008B53B1"/>
    <w:rsid w:val="008B7333"/>
    <w:rsid w:val="008C5886"/>
    <w:rsid w:val="008C7BCF"/>
    <w:rsid w:val="008D1137"/>
    <w:rsid w:val="008E1162"/>
    <w:rsid w:val="008E319A"/>
    <w:rsid w:val="008E50EA"/>
    <w:rsid w:val="008F0C2E"/>
    <w:rsid w:val="008F0F17"/>
    <w:rsid w:val="008F14C7"/>
    <w:rsid w:val="008F21DE"/>
    <w:rsid w:val="008F22B0"/>
    <w:rsid w:val="008F2466"/>
    <w:rsid w:val="008F6878"/>
    <w:rsid w:val="00905C85"/>
    <w:rsid w:val="00925988"/>
    <w:rsid w:val="00937173"/>
    <w:rsid w:val="0093756C"/>
    <w:rsid w:val="00944C13"/>
    <w:rsid w:val="00950C38"/>
    <w:rsid w:val="009511A3"/>
    <w:rsid w:val="009546D0"/>
    <w:rsid w:val="00954B40"/>
    <w:rsid w:val="00954D6D"/>
    <w:rsid w:val="00956C62"/>
    <w:rsid w:val="00957E4C"/>
    <w:rsid w:val="009623D1"/>
    <w:rsid w:val="009733EB"/>
    <w:rsid w:val="00973B9A"/>
    <w:rsid w:val="00982A2E"/>
    <w:rsid w:val="00984EA0"/>
    <w:rsid w:val="00985821"/>
    <w:rsid w:val="00990BBB"/>
    <w:rsid w:val="0099364E"/>
    <w:rsid w:val="00994BDE"/>
    <w:rsid w:val="00996408"/>
    <w:rsid w:val="00996C99"/>
    <w:rsid w:val="009979A4"/>
    <w:rsid w:val="009A0F44"/>
    <w:rsid w:val="009A5813"/>
    <w:rsid w:val="009B61B0"/>
    <w:rsid w:val="009C0482"/>
    <w:rsid w:val="009C4C1B"/>
    <w:rsid w:val="009D426E"/>
    <w:rsid w:val="009D63CB"/>
    <w:rsid w:val="009E3855"/>
    <w:rsid w:val="009E587C"/>
    <w:rsid w:val="009E634E"/>
    <w:rsid w:val="009F4D20"/>
    <w:rsid w:val="009F6136"/>
    <w:rsid w:val="00A03644"/>
    <w:rsid w:val="00A052EF"/>
    <w:rsid w:val="00A12882"/>
    <w:rsid w:val="00A1397C"/>
    <w:rsid w:val="00A143BC"/>
    <w:rsid w:val="00A31C84"/>
    <w:rsid w:val="00A407BC"/>
    <w:rsid w:val="00A445C7"/>
    <w:rsid w:val="00A5077A"/>
    <w:rsid w:val="00A536A9"/>
    <w:rsid w:val="00A614BC"/>
    <w:rsid w:val="00A6182A"/>
    <w:rsid w:val="00A61F75"/>
    <w:rsid w:val="00A7258C"/>
    <w:rsid w:val="00A857CC"/>
    <w:rsid w:val="00A861EC"/>
    <w:rsid w:val="00AB7F69"/>
    <w:rsid w:val="00AC37E0"/>
    <w:rsid w:val="00AC6954"/>
    <w:rsid w:val="00AD4DA7"/>
    <w:rsid w:val="00AD56AA"/>
    <w:rsid w:val="00AD70B6"/>
    <w:rsid w:val="00AD7FAD"/>
    <w:rsid w:val="00AE093A"/>
    <w:rsid w:val="00AE32C1"/>
    <w:rsid w:val="00AE38F1"/>
    <w:rsid w:val="00AF328A"/>
    <w:rsid w:val="00AF4EE4"/>
    <w:rsid w:val="00AF6E77"/>
    <w:rsid w:val="00B004FB"/>
    <w:rsid w:val="00B03775"/>
    <w:rsid w:val="00B048BC"/>
    <w:rsid w:val="00B26DD2"/>
    <w:rsid w:val="00B459FB"/>
    <w:rsid w:val="00B52F98"/>
    <w:rsid w:val="00B554C2"/>
    <w:rsid w:val="00B63EDF"/>
    <w:rsid w:val="00B651D9"/>
    <w:rsid w:val="00B65DA4"/>
    <w:rsid w:val="00B6778C"/>
    <w:rsid w:val="00B73426"/>
    <w:rsid w:val="00B77037"/>
    <w:rsid w:val="00B90E0E"/>
    <w:rsid w:val="00B90F9F"/>
    <w:rsid w:val="00B97F06"/>
    <w:rsid w:val="00BB0DCE"/>
    <w:rsid w:val="00BC00D9"/>
    <w:rsid w:val="00BC0A0B"/>
    <w:rsid w:val="00BC1CDC"/>
    <w:rsid w:val="00BE49B9"/>
    <w:rsid w:val="00BF3FAF"/>
    <w:rsid w:val="00BF52A6"/>
    <w:rsid w:val="00BF5D55"/>
    <w:rsid w:val="00C0311A"/>
    <w:rsid w:val="00C045CB"/>
    <w:rsid w:val="00C05CBF"/>
    <w:rsid w:val="00C07698"/>
    <w:rsid w:val="00C13DFD"/>
    <w:rsid w:val="00C15651"/>
    <w:rsid w:val="00C15923"/>
    <w:rsid w:val="00C16125"/>
    <w:rsid w:val="00C27CE8"/>
    <w:rsid w:val="00C27D58"/>
    <w:rsid w:val="00C4398C"/>
    <w:rsid w:val="00C514A6"/>
    <w:rsid w:val="00C5336F"/>
    <w:rsid w:val="00C5463F"/>
    <w:rsid w:val="00C57277"/>
    <w:rsid w:val="00C615BC"/>
    <w:rsid w:val="00C62E54"/>
    <w:rsid w:val="00C63E14"/>
    <w:rsid w:val="00C70512"/>
    <w:rsid w:val="00C80240"/>
    <w:rsid w:val="00C922F4"/>
    <w:rsid w:val="00C924FD"/>
    <w:rsid w:val="00C92E5A"/>
    <w:rsid w:val="00C965D1"/>
    <w:rsid w:val="00CB2BA9"/>
    <w:rsid w:val="00CB2FDA"/>
    <w:rsid w:val="00CB6CF4"/>
    <w:rsid w:val="00CC6FEF"/>
    <w:rsid w:val="00CD0FC1"/>
    <w:rsid w:val="00CD5111"/>
    <w:rsid w:val="00CF1C7D"/>
    <w:rsid w:val="00CF2CC8"/>
    <w:rsid w:val="00CF32DD"/>
    <w:rsid w:val="00CF3552"/>
    <w:rsid w:val="00CF62F0"/>
    <w:rsid w:val="00D02503"/>
    <w:rsid w:val="00D04B88"/>
    <w:rsid w:val="00D0590F"/>
    <w:rsid w:val="00D07B1F"/>
    <w:rsid w:val="00D1791A"/>
    <w:rsid w:val="00D26963"/>
    <w:rsid w:val="00D27EAF"/>
    <w:rsid w:val="00D31CD0"/>
    <w:rsid w:val="00D36C9E"/>
    <w:rsid w:val="00D410D8"/>
    <w:rsid w:val="00D42A4F"/>
    <w:rsid w:val="00D64400"/>
    <w:rsid w:val="00D700B3"/>
    <w:rsid w:val="00D815F4"/>
    <w:rsid w:val="00DA4023"/>
    <w:rsid w:val="00DB7FBD"/>
    <w:rsid w:val="00DD00AB"/>
    <w:rsid w:val="00DD2A0D"/>
    <w:rsid w:val="00DD4A08"/>
    <w:rsid w:val="00DD5161"/>
    <w:rsid w:val="00DD5AC5"/>
    <w:rsid w:val="00DD710B"/>
    <w:rsid w:val="00DE368B"/>
    <w:rsid w:val="00DE7CEF"/>
    <w:rsid w:val="00DF4B1A"/>
    <w:rsid w:val="00E11081"/>
    <w:rsid w:val="00E17405"/>
    <w:rsid w:val="00E25190"/>
    <w:rsid w:val="00E26655"/>
    <w:rsid w:val="00E315EA"/>
    <w:rsid w:val="00E31C4A"/>
    <w:rsid w:val="00E40206"/>
    <w:rsid w:val="00E412D6"/>
    <w:rsid w:val="00E426C2"/>
    <w:rsid w:val="00E432F1"/>
    <w:rsid w:val="00E4466F"/>
    <w:rsid w:val="00E44C3C"/>
    <w:rsid w:val="00E45417"/>
    <w:rsid w:val="00E47C0A"/>
    <w:rsid w:val="00E7627F"/>
    <w:rsid w:val="00E76A65"/>
    <w:rsid w:val="00E8281B"/>
    <w:rsid w:val="00E86865"/>
    <w:rsid w:val="00E879A6"/>
    <w:rsid w:val="00EB1EC2"/>
    <w:rsid w:val="00EB352A"/>
    <w:rsid w:val="00EB5DD8"/>
    <w:rsid w:val="00EC14BF"/>
    <w:rsid w:val="00ED3EBE"/>
    <w:rsid w:val="00ED444F"/>
    <w:rsid w:val="00ED4C03"/>
    <w:rsid w:val="00ED649E"/>
    <w:rsid w:val="00EE0E2E"/>
    <w:rsid w:val="00EE1EBF"/>
    <w:rsid w:val="00EE4EA5"/>
    <w:rsid w:val="00EE6F4E"/>
    <w:rsid w:val="00EE6FA4"/>
    <w:rsid w:val="00EF466D"/>
    <w:rsid w:val="00EF4AD7"/>
    <w:rsid w:val="00F01728"/>
    <w:rsid w:val="00F02AA7"/>
    <w:rsid w:val="00F100BE"/>
    <w:rsid w:val="00F3795F"/>
    <w:rsid w:val="00F404A9"/>
    <w:rsid w:val="00F42C4E"/>
    <w:rsid w:val="00F510B1"/>
    <w:rsid w:val="00F67F33"/>
    <w:rsid w:val="00F726FC"/>
    <w:rsid w:val="00F80639"/>
    <w:rsid w:val="00F81A4D"/>
    <w:rsid w:val="00F83F85"/>
    <w:rsid w:val="00F852B7"/>
    <w:rsid w:val="00F87D9D"/>
    <w:rsid w:val="00F94817"/>
    <w:rsid w:val="00FA15D3"/>
    <w:rsid w:val="00FB177D"/>
    <w:rsid w:val="00FC1AA9"/>
    <w:rsid w:val="00FD4A84"/>
    <w:rsid w:val="00FD631F"/>
    <w:rsid w:val="00FF2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00E4456"/>
  <w15:docId w15:val="{E887D12D-CF17-4D54-A5FC-B13DB2861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F0F17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slov3">
    <w:name w:val="heading 3"/>
    <w:basedOn w:val="Navaden"/>
    <w:next w:val="Navaden"/>
    <w:link w:val="Naslov3Znak"/>
    <w:qFormat/>
    <w:rsid w:val="009B61B0"/>
    <w:pPr>
      <w:keepNext/>
      <w:spacing w:after="100" w:line="240" w:lineRule="auto"/>
      <w:jc w:val="center"/>
      <w:outlineLvl w:val="2"/>
    </w:pPr>
    <w:rPr>
      <w:rFonts w:ascii="Arial" w:eastAsia="Times New Roman" w:hAnsi="Arial" w:cs="Times New Roman"/>
      <w:b/>
      <w:sz w:val="24"/>
      <w:szCs w:val="20"/>
      <w:lang w:eastAsia="sl-SI"/>
    </w:rPr>
  </w:style>
  <w:style w:type="paragraph" w:styleId="Naslov4">
    <w:name w:val="heading 4"/>
    <w:basedOn w:val="Navaden"/>
    <w:next w:val="Navaden"/>
    <w:link w:val="Naslov4Znak"/>
    <w:qFormat/>
    <w:rsid w:val="009B61B0"/>
    <w:pPr>
      <w:keepNext/>
      <w:spacing w:after="100" w:line="240" w:lineRule="auto"/>
      <w:jc w:val="both"/>
      <w:outlineLvl w:val="3"/>
    </w:pPr>
    <w:rPr>
      <w:rFonts w:ascii="Arial" w:eastAsia="Times New Roman" w:hAnsi="Arial" w:cs="Times New Roman"/>
      <w:b/>
      <w:sz w:val="24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5452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45263"/>
  </w:style>
  <w:style w:type="paragraph" w:styleId="Noga">
    <w:name w:val="footer"/>
    <w:basedOn w:val="Navaden"/>
    <w:link w:val="NogaZnak"/>
    <w:uiPriority w:val="99"/>
    <w:semiHidden/>
    <w:rsid w:val="005452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545263"/>
  </w:style>
  <w:style w:type="paragraph" w:styleId="Besedilooblaka">
    <w:name w:val="Balloon Text"/>
    <w:basedOn w:val="Navaden"/>
    <w:link w:val="BesedilooblakaZnak"/>
    <w:uiPriority w:val="99"/>
    <w:semiHidden/>
    <w:rsid w:val="00545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45263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99"/>
    <w:rsid w:val="000C75C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D04B88"/>
    <w:pPr>
      <w:ind w:left="720"/>
    </w:pPr>
  </w:style>
  <w:style w:type="character" w:customStyle="1" w:styleId="Naslov3Znak">
    <w:name w:val="Naslov 3 Znak"/>
    <w:basedOn w:val="Privzetapisavaodstavka"/>
    <w:link w:val="Naslov3"/>
    <w:rsid w:val="009B61B0"/>
    <w:rPr>
      <w:rFonts w:ascii="Arial" w:eastAsia="Times New Roman" w:hAnsi="Arial"/>
      <w:b/>
      <w:sz w:val="24"/>
    </w:rPr>
  </w:style>
  <w:style w:type="character" w:customStyle="1" w:styleId="Naslov4Znak">
    <w:name w:val="Naslov 4 Znak"/>
    <w:basedOn w:val="Privzetapisavaodstavka"/>
    <w:link w:val="Naslov4"/>
    <w:rsid w:val="009B61B0"/>
    <w:rPr>
      <w:rFonts w:ascii="Arial" w:eastAsia="Times New Roman" w:hAnsi="Arial"/>
      <w:b/>
      <w:sz w:val="24"/>
    </w:rPr>
  </w:style>
  <w:style w:type="character" w:styleId="Krepko">
    <w:name w:val="Strong"/>
    <w:basedOn w:val="Privzetapisavaodstavka"/>
    <w:uiPriority w:val="22"/>
    <w:qFormat/>
    <w:rsid w:val="003C5717"/>
    <w:rPr>
      <w:b/>
      <w:bCs/>
    </w:rPr>
  </w:style>
  <w:style w:type="character" w:styleId="Hiperpovezava">
    <w:name w:val="Hyperlink"/>
    <w:basedOn w:val="Privzetapisavaodstavka"/>
    <w:uiPriority w:val="99"/>
    <w:unhideWhenUsed/>
    <w:rsid w:val="007911F2"/>
    <w:rPr>
      <w:color w:val="0000FF" w:themeColor="hyperlink"/>
      <w:u w:val="single"/>
    </w:rPr>
  </w:style>
  <w:style w:type="paragraph" w:customStyle="1" w:styleId="details">
    <w:name w:val="details"/>
    <w:basedOn w:val="Navaden"/>
    <w:rsid w:val="00791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4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4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ogle.si/imgres?imgurl=http://www.padeznik-mojasola.si/Galerija/Glava_logotipi/logo%20zdrava%20%C5%A1ola.jpg&amp;imgrefurl=http://www.padeznik-mojasola.si/Galerija/Forms/DispForm.aspx?ID=593&amp;RootFolder=/Galerija/Glava_logotipi&amp;h=480&amp;w=488&amp;sz=68&amp;tbnid=WIPGZerY_tSL6M:&amp;tbnh=90&amp;tbnw=92&amp;prev=/search?q=logo+zdrava+%C5%A1ola&amp;tbm=isch&amp;tbo=u&amp;zoom=1&amp;q=logo+zdrava+%C5%A1ola&amp;usg=__fXgugVdA6Ko9VtVKJ1GXSKE1KRE=&amp;docid=NFliUpS3jztMhM&amp;hl=sl&amp;sa=X&amp;ei=0GFJUdLXG8mStAaGwYDoCg&amp;ved=0CCgQ9QEwAA&amp;dur=3125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sna\Desktop\PREDLOGA%202.dotm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341AF8-AA56-42F3-8AF2-95110A88C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PREDLOGA 2</Template>
  <TotalTime>3</TotalTime>
  <Pages>1</Pages>
  <Words>46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Datum:</vt:lpstr>
    </vt:vector>
  </TitlesOfParts>
  <Company>OS Dobova</Company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Datum:</dc:title>
  <dc:creator>Meri  V.</dc:creator>
  <cp:lastModifiedBy>Barbara Bosina</cp:lastModifiedBy>
  <cp:revision>4</cp:revision>
  <cp:lastPrinted>2021-07-27T05:11:00Z</cp:lastPrinted>
  <dcterms:created xsi:type="dcterms:W3CDTF">2023-06-30T20:42:00Z</dcterms:created>
  <dcterms:modified xsi:type="dcterms:W3CDTF">2023-06-30T20:44:00Z</dcterms:modified>
</cp:coreProperties>
</file>